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CBA3A" w14:textId="7D0670DF" w:rsidR="00DE51C1" w:rsidRDefault="00F460F3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SLUŽBA – VLASTITI POGON ZA OBAVLJANJE</w:t>
      </w:r>
    </w:p>
    <w:p w14:paraId="586CABEB" w14:textId="75DAAA1A" w:rsidR="00F460F3" w:rsidRPr="00C22B55" w:rsidRDefault="00F460F3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KOMUNALNE DJELATNOSTI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2753FCA8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4C5742">
        <w:rPr>
          <w:rFonts w:ascii="Times New Roman" w:eastAsia="Times New Roman" w:hAnsi="Times New Roman" w:cs="Times New Roman"/>
          <w:lang w:eastAsia="hr-HR"/>
        </w:rPr>
        <w:t>2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EC7FA4">
        <w:rPr>
          <w:rFonts w:ascii="Times New Roman" w:eastAsia="Times New Roman" w:hAnsi="Times New Roman" w:cs="Times New Roman"/>
          <w:lang w:eastAsia="hr-HR"/>
        </w:rPr>
        <w:t>23</w:t>
      </w:r>
    </w:p>
    <w:p w14:paraId="5571771D" w14:textId="0D9B16C5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230AE3">
        <w:rPr>
          <w:rFonts w:ascii="Times New Roman" w:eastAsia="Times New Roman" w:hAnsi="Times New Roman" w:cs="Times New Roman"/>
          <w:lang w:eastAsia="hr-HR"/>
        </w:rPr>
        <w:t>4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4A893019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EC7FA4">
        <w:rPr>
          <w:rFonts w:ascii="Times New Roman" w:eastAsia="Times New Roman" w:hAnsi="Times New Roman" w:cs="Times New Roman"/>
          <w:lang w:eastAsia="hr-HR"/>
        </w:rPr>
        <w:t>06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0642C">
        <w:rPr>
          <w:rFonts w:ascii="Times New Roman" w:eastAsia="Times New Roman" w:hAnsi="Times New Roman" w:cs="Times New Roman"/>
          <w:lang w:eastAsia="hr-HR"/>
        </w:rPr>
        <w:t>svibnja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0325244C" w:rsidR="00A71738" w:rsidRPr="00C22B55" w:rsidRDefault="009E6646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Službeni</w:t>
      </w:r>
      <w:r w:rsidR="004C5742"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</w:rPr>
        <w:t xml:space="preserve"> ovlašten</w:t>
      </w:r>
      <w:r w:rsidR="004C574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za privremeno obavljanje poslova </w:t>
      </w:r>
      <w:r w:rsidR="004C5742">
        <w:rPr>
          <w:rFonts w:ascii="Times New Roman" w:eastAsia="Times New Roman" w:hAnsi="Times New Roman" w:cs="Times New Roman"/>
        </w:rPr>
        <w:t>upraviteljice</w:t>
      </w:r>
      <w:r>
        <w:rPr>
          <w:rFonts w:ascii="Times New Roman" w:eastAsia="Times New Roman" w:hAnsi="Times New Roman" w:cs="Times New Roman"/>
        </w:rPr>
        <w:t xml:space="preserve">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 w:rsidR="00F17FCD">
        <w:rPr>
          <w:rFonts w:ascii="Times New Roman" w:eastAsia="Times New Roman" w:hAnsi="Times New Roman" w:cs="Times New Roman"/>
        </w:rPr>
        <w:t>la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>prijam u službu</w:t>
      </w:r>
      <w:r w:rsidR="00F17FCD">
        <w:rPr>
          <w:rFonts w:ascii="Times New Roman" w:eastAsia="Times New Roman" w:hAnsi="Times New Roman" w:cs="Times New Roman"/>
        </w:rPr>
        <w:t xml:space="preserve"> namještenika</w:t>
      </w:r>
      <w:r w:rsidR="00EE45B9" w:rsidRPr="00C22B55">
        <w:rPr>
          <w:rFonts w:ascii="Times New Roman" w:eastAsia="Times New Roman" w:hAnsi="Times New Roman" w:cs="Times New Roman"/>
        </w:rPr>
        <w:t xml:space="preserve">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</w:t>
      </w:r>
      <w:r w:rsidR="00F17FCD">
        <w:rPr>
          <w:rFonts w:ascii="Times New Roman" w:eastAsia="Times New Roman" w:hAnsi="Times New Roman" w:cs="Times New Roman"/>
        </w:rPr>
        <w:t>Službu – Vlastiti pogon za obavljanje komunalne djelatnosti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F17FCD">
        <w:rPr>
          <w:rFonts w:ascii="Times New Roman" w:eastAsia="Times New Roman" w:hAnsi="Times New Roman" w:cs="Times New Roman"/>
        </w:rPr>
        <w:t>na radno mjesto</w:t>
      </w:r>
      <w:r w:rsidR="00ED4365">
        <w:rPr>
          <w:rFonts w:ascii="Times New Roman" w:eastAsia="Times New Roman" w:hAnsi="Times New Roman" w:cs="Times New Roman"/>
        </w:rPr>
        <w:t>:</w:t>
      </w:r>
      <w:r w:rsidR="00F17FCD">
        <w:rPr>
          <w:rFonts w:ascii="Times New Roman" w:eastAsia="Times New Roman" w:hAnsi="Times New Roman" w:cs="Times New Roman"/>
        </w:rPr>
        <w:t xml:space="preserve"> </w:t>
      </w:r>
      <w:r w:rsidR="00F17FCD" w:rsidRPr="00ED4365">
        <w:rPr>
          <w:rFonts w:ascii="Times New Roman" w:eastAsia="Times New Roman" w:hAnsi="Times New Roman" w:cs="Times New Roman"/>
          <w:b/>
          <w:bCs/>
        </w:rPr>
        <w:t>pomoćni vozač pauka</w:t>
      </w:r>
      <w:r w:rsidR="00F17FCD">
        <w:rPr>
          <w:rFonts w:ascii="Times New Roman" w:eastAsia="Times New Roman" w:hAnsi="Times New Roman" w:cs="Times New Roman"/>
        </w:rPr>
        <w:t xml:space="preserve"> </w:t>
      </w:r>
      <w:r w:rsidR="000134DC" w:rsidRPr="00350222">
        <w:rPr>
          <w:rFonts w:ascii="Times New Roman" w:eastAsia="Times New Roman" w:hAnsi="Times New Roman" w:cs="Times New Roman"/>
        </w:rPr>
        <w:t>(1 izvršitelj – m/ž)</w:t>
      </w:r>
      <w:r w:rsidR="00ED4365">
        <w:rPr>
          <w:rFonts w:ascii="Times New Roman" w:eastAsia="Times New Roman" w:hAnsi="Times New Roman" w:cs="Times New Roman"/>
        </w:rPr>
        <w:t>, na neodređeno vrijeme, uz obvezni probni rad od tri mjeseca.</w:t>
      </w:r>
    </w:p>
    <w:p w14:paraId="55717725" w14:textId="6A0A1284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Narodnim novinama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30642C">
        <w:rPr>
          <w:rFonts w:ascii="Times New Roman" w:eastAsia="Times New Roman" w:hAnsi="Times New Roman" w:cs="Times New Roman"/>
        </w:rPr>
        <w:t>08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30642C">
        <w:rPr>
          <w:rFonts w:ascii="Times New Roman" w:eastAsia="Times New Roman" w:hAnsi="Times New Roman" w:cs="Times New Roman"/>
        </w:rPr>
        <w:t>svibnja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3C7F874F" w14:textId="77777777" w:rsidR="00302D57" w:rsidRDefault="00302D57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E806403" w14:textId="7DA6F50C" w:rsidR="009E3BA2" w:rsidRPr="00F014C0" w:rsidRDefault="00CE6C2E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</w:t>
      </w:r>
      <w:r w:rsidR="009E3BA2" w:rsidRPr="00F014C0">
        <w:rPr>
          <w:rFonts w:ascii="Times New Roman" w:eastAsia="Calibri" w:hAnsi="Times New Roman" w:cs="Times New Roman"/>
        </w:rPr>
        <w:t>fotografira nepropisno parkirana vozila i putem e-pošte upućuje ih nadležnom tijelu</w:t>
      </w:r>
    </w:p>
    <w:p w14:paraId="6E897372" w14:textId="55D3754D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 xml:space="preserve">-fotografira oštećenja na vozilu, izrađuje video zapis oštećenja i snimiti svaki razgovor sa strankom ili osobama na terenu koje ometaju sam radni proces premještanja </w:t>
      </w:r>
    </w:p>
    <w:p w14:paraId="2A1ECAA3" w14:textId="2C47FD9D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-obavezno pomaže vozaču pri poslovima pranja čišćenja i održavanja (podmazivanja) pauk vozila</w:t>
      </w:r>
    </w:p>
    <w:p w14:paraId="7ED20509" w14:textId="480C43A6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-ispomoć prilikom podizanja i spuštanja vozila</w:t>
      </w:r>
      <w:r w:rsidRPr="00F014C0">
        <w:rPr>
          <w:rFonts w:ascii="Times New Roman" w:eastAsia="Calibri" w:hAnsi="Times New Roman" w:cs="Times New Roman"/>
        </w:rPr>
        <w:tab/>
      </w:r>
    </w:p>
    <w:p w14:paraId="5A183410" w14:textId="2CAB936D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-kontrola sigurnosti vozila (vizualno pregledavanje lisica i vozila) prije i prilikom premještanja</w:t>
      </w:r>
      <w:r w:rsidRPr="00F014C0">
        <w:rPr>
          <w:rFonts w:ascii="Times New Roman" w:eastAsia="Calibri" w:hAnsi="Times New Roman" w:cs="Times New Roman"/>
        </w:rPr>
        <w:tab/>
      </w:r>
    </w:p>
    <w:p w14:paraId="6D922526" w14:textId="3356EABA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-priprema opremu za rad na terenu (unosi u kamion mobilni android uređaj i printer)</w:t>
      </w:r>
      <w:r w:rsidRPr="00F014C0">
        <w:rPr>
          <w:rFonts w:ascii="Times New Roman" w:eastAsia="Calibri" w:hAnsi="Times New Roman" w:cs="Times New Roman"/>
        </w:rPr>
        <w:tab/>
      </w:r>
    </w:p>
    <w:p w14:paraId="1AA80CC2" w14:textId="10022F00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-postavljanje lisica vozilima u prekršaju parkiranja</w:t>
      </w:r>
      <w:r w:rsidRPr="00F014C0">
        <w:rPr>
          <w:rFonts w:ascii="Times New Roman" w:eastAsia="Calibri" w:hAnsi="Times New Roman" w:cs="Times New Roman"/>
        </w:rPr>
        <w:tab/>
      </w:r>
    </w:p>
    <w:p w14:paraId="3BFE1BF5" w14:textId="0ECF5DFB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 xml:space="preserve">-obavljanje poslova sukladno uputama vozača pauk-vozila </w:t>
      </w:r>
    </w:p>
    <w:p w14:paraId="1E8369A9" w14:textId="6055DDDA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 xml:space="preserve">-obavlja i druge poslove po nalogu </w:t>
      </w:r>
      <w:r w:rsidR="00CE6C2E">
        <w:rPr>
          <w:rFonts w:ascii="Times New Roman" w:eastAsia="Calibri" w:hAnsi="Times New Roman" w:cs="Times New Roman"/>
        </w:rPr>
        <w:t>v</w:t>
      </w:r>
      <w:r w:rsidRPr="00F014C0">
        <w:rPr>
          <w:rFonts w:ascii="Times New Roman" w:eastAsia="Calibri" w:hAnsi="Times New Roman" w:cs="Times New Roman"/>
        </w:rPr>
        <w:t xml:space="preserve">oditelja odjela parkirališta </w:t>
      </w:r>
      <w:r w:rsidRPr="00F014C0">
        <w:rPr>
          <w:rFonts w:ascii="Times New Roman" w:eastAsia="Calibri" w:hAnsi="Times New Roman" w:cs="Times New Roman"/>
        </w:rPr>
        <w:tab/>
      </w:r>
    </w:p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726D7F3E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A16B5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302D57">
        <w:rPr>
          <w:rFonts w:ascii="Times New Roman" w:eastAsia="Times New Roman" w:hAnsi="Times New Roman" w:cs="Times New Roman"/>
          <w:kern w:val="36"/>
          <w:lang w:eastAsia="hr-HR"/>
        </w:rPr>
        <w:t>00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</w:t>
      </w:r>
      <w:r w:rsidR="0030642C">
        <w:rPr>
          <w:rFonts w:ascii="Times New Roman" w:eastAsia="Times New Roman" w:hAnsi="Times New Roman" w:cs="Times New Roman"/>
          <w:lang w:eastAsia="hr-HR"/>
        </w:rPr>
        <w:t>9</w:t>
      </w:r>
      <w:r w:rsidR="00E35D98">
        <w:rPr>
          <w:rFonts w:ascii="Times New Roman" w:eastAsia="Times New Roman" w:hAnsi="Times New Roman" w:cs="Times New Roman"/>
          <w:lang w:eastAsia="hr-HR"/>
        </w:rPr>
        <w:t>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3632F9" w:rsidRPr="003632F9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2F35243C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</w:t>
      </w:r>
      <w:r w:rsidR="00CC6395">
        <w:rPr>
          <w:rFonts w:ascii="Times New Roman" w:eastAsia="Times New Roman" w:hAnsi="Times New Roman" w:cs="Times New Roman"/>
          <w:u w:val="single"/>
          <w:lang w:eastAsia="hr-HR"/>
        </w:rPr>
        <w:t xml:space="preserve"> slijedećih izvora</w:t>
      </w:r>
      <w:r w:rsidR="00974C08">
        <w:rPr>
          <w:rFonts w:ascii="Times New Roman" w:eastAsia="Times New Roman" w:hAnsi="Times New Roman" w:cs="Times New Roman"/>
          <w:u w:val="single"/>
          <w:lang w:eastAsia="hr-HR"/>
        </w:rPr>
        <w:t xml:space="preserve"> (pismeno testiranje)</w:t>
      </w:r>
      <w:r w:rsidRPr="00C22B55">
        <w:rPr>
          <w:rFonts w:ascii="Times New Roman" w:eastAsia="Times New Roman" w:hAnsi="Times New Roman" w:cs="Times New Roman"/>
          <w:u w:val="single"/>
          <w:lang w:eastAsia="hr-HR"/>
        </w:rPr>
        <w:t>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55193C3" w14:textId="4B05642F" w:rsidR="00625E3B" w:rsidRPr="006E5B53" w:rsidRDefault="00625E3B" w:rsidP="00625E3B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4D7468">
        <w:rPr>
          <w:rFonts w:ascii="Times New Roman" w:hAnsi="Times New Roman" w:cs="Times New Roman"/>
        </w:rPr>
        <w:t>Pravilnik o uvjetima i načinu obavljanja poslova nadzora nepropisno zaustavljenih ili parkiranih vozila te uvjetima za obavljanje poslova premještanja nepropisno zaustavljenih ili parkiranih vozila (</w:t>
      </w:r>
      <w:r>
        <w:rPr>
          <w:rFonts w:ascii="Times New Roman" w:hAnsi="Times New Roman" w:cs="Times New Roman"/>
        </w:rPr>
        <w:t>„</w:t>
      </w:r>
      <w:r w:rsidRPr="004D7468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arodne </w:t>
      </w:r>
      <w:r w:rsidR="00D66FD9">
        <w:rPr>
          <w:rFonts w:ascii="Times New Roman" w:hAnsi="Times New Roman" w:cs="Times New Roman"/>
        </w:rPr>
        <w:t>nov</w:t>
      </w:r>
      <w:r w:rsidR="00974C08">
        <w:rPr>
          <w:rFonts w:ascii="Times New Roman" w:hAnsi="Times New Roman" w:cs="Times New Roman"/>
        </w:rPr>
        <w:t>i</w:t>
      </w:r>
      <w:r w:rsidR="00D66FD9">
        <w:rPr>
          <w:rFonts w:ascii="Times New Roman" w:hAnsi="Times New Roman" w:cs="Times New Roman"/>
        </w:rPr>
        <w:t>ne“</w:t>
      </w:r>
      <w:r w:rsidRPr="004D7468">
        <w:rPr>
          <w:rFonts w:ascii="Times New Roman" w:hAnsi="Times New Roman" w:cs="Times New Roman"/>
        </w:rPr>
        <w:t xml:space="preserve">  134/08)</w:t>
      </w:r>
    </w:p>
    <w:p w14:paraId="64BF436C" w14:textId="1C255AA0" w:rsidR="00C27B1E" w:rsidRDefault="006E5B53" w:rsidP="00D53540">
      <w:pPr>
        <w:pStyle w:val="ListParagraph"/>
        <w:numPr>
          <w:ilvl w:val="0"/>
          <w:numId w:val="29"/>
        </w:numPr>
        <w:spacing w:after="0" w:line="240" w:lineRule="auto"/>
        <w:jc w:val="both"/>
      </w:pPr>
      <w:r w:rsidRPr="00C27B1E">
        <w:rPr>
          <w:rFonts w:ascii="Times New Roman" w:hAnsi="Times New Roman" w:cs="Times New Roman"/>
        </w:rPr>
        <w:t>Opći uvjet</w:t>
      </w:r>
      <w:r w:rsidR="00A9100A" w:rsidRPr="00C27B1E">
        <w:rPr>
          <w:rFonts w:ascii="Times New Roman" w:hAnsi="Times New Roman" w:cs="Times New Roman"/>
        </w:rPr>
        <w:t>i</w:t>
      </w:r>
      <w:r w:rsidRPr="00C27B1E">
        <w:rPr>
          <w:rFonts w:ascii="Times New Roman" w:hAnsi="Times New Roman" w:cs="Times New Roman"/>
        </w:rPr>
        <w:t xml:space="preserve"> isporuke komunalne usluge premje</w:t>
      </w:r>
      <w:r w:rsidR="008B41BC" w:rsidRPr="00C27B1E">
        <w:rPr>
          <w:rFonts w:ascii="Times New Roman" w:hAnsi="Times New Roman" w:cs="Times New Roman"/>
        </w:rPr>
        <w:t>štanja, blokiranja, uklanjanja</w:t>
      </w:r>
      <w:r w:rsidR="00D0223D" w:rsidRPr="00C27B1E">
        <w:rPr>
          <w:rFonts w:ascii="Times New Roman" w:hAnsi="Times New Roman" w:cs="Times New Roman"/>
        </w:rPr>
        <w:t xml:space="preserve"> i nadzora nepropisno zaustavljenih</w:t>
      </w:r>
      <w:r w:rsidR="00B670B4" w:rsidRPr="00C27B1E">
        <w:rPr>
          <w:rFonts w:ascii="Times New Roman" w:hAnsi="Times New Roman" w:cs="Times New Roman"/>
        </w:rPr>
        <w:t xml:space="preserve"> ili parkiranih vozila s javnih površina</w:t>
      </w:r>
      <w:r w:rsidR="00E326B8" w:rsidRPr="00C27B1E">
        <w:rPr>
          <w:rFonts w:ascii="Times New Roman" w:hAnsi="Times New Roman" w:cs="Times New Roman"/>
        </w:rPr>
        <w:t xml:space="preserve"> i površina javne namjene na području </w:t>
      </w:r>
      <w:r w:rsidR="00A9100A" w:rsidRPr="00C27B1E">
        <w:rPr>
          <w:rFonts w:ascii="Times New Roman" w:hAnsi="Times New Roman" w:cs="Times New Roman"/>
        </w:rPr>
        <w:t>G</w:t>
      </w:r>
      <w:r w:rsidR="00E326B8" w:rsidRPr="00C27B1E">
        <w:rPr>
          <w:rFonts w:ascii="Times New Roman" w:hAnsi="Times New Roman" w:cs="Times New Roman"/>
        </w:rPr>
        <w:t>rada Karlovca</w:t>
      </w:r>
      <w:r w:rsidR="00974C08">
        <w:rPr>
          <w:rFonts w:ascii="Times New Roman" w:hAnsi="Times New Roman" w:cs="Times New Roman"/>
        </w:rPr>
        <w:t xml:space="preserve"> </w:t>
      </w:r>
      <w:hyperlink r:id="rId12" w:history="1">
        <w:r w:rsidR="00C27B1E">
          <w:rPr>
            <w:rStyle w:val="Hyperlink"/>
          </w:rPr>
          <w:t>https://www.karlovac.hr/UserDocsImages/2024-dokumenti/Op%C4%87i%20uvjeti%20isporuke%20kom.usl.premje%C5%A1tanja%20vozila.pdf?vel=2195919</w:t>
        </w:r>
      </w:hyperlink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lastRenderedPageBreak/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3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1B5DF8ED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Za </w:t>
      </w:r>
      <w:r w:rsidR="00CD5073">
        <w:rPr>
          <w:rFonts w:ascii="Times New Roman" w:eastAsia="Times New Roman" w:hAnsi="Times New Roman" w:cs="Times New Roman"/>
          <w:kern w:val="36"/>
          <w:lang w:eastAsia="hr-HR"/>
        </w:rPr>
        <w:t>pismeni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CC6395">
        <w:rPr>
          <w:rFonts w:ascii="Times New Roman" w:eastAsia="Times New Roman" w:hAnsi="Times New Roman" w:cs="Times New Roman"/>
          <w:kern w:val="36"/>
          <w:lang w:eastAsia="hr-HR"/>
        </w:rPr>
        <w:t xml:space="preserve">dio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>provjere znanja kandidatima se dodjeljuje od 1 do 10 bodova. Smatra se da su kandidati uspješno položili test ako su ostvarili najmanje 50% (5 bodova) na testiranju. S kandidatima koji uspješno polože test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3E6E6883" w14:textId="61B73CC4" w:rsidR="001E18B4" w:rsidRDefault="00FE7869" w:rsidP="001E18B4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1E18B4" w:rsidRPr="00CC5732">
        <w:rPr>
          <w:rFonts w:ascii="Times New Roman" w:hAnsi="Times New Roman" w:cs="Times New Roman"/>
        </w:rPr>
        <w:t>Službeni</w:t>
      </w:r>
      <w:r w:rsidR="005E4F36">
        <w:rPr>
          <w:rFonts w:ascii="Times New Roman" w:hAnsi="Times New Roman" w:cs="Times New Roman"/>
        </w:rPr>
        <w:t>ca</w:t>
      </w:r>
      <w:r w:rsidR="001E18B4" w:rsidRPr="00CC5732">
        <w:rPr>
          <w:rFonts w:ascii="Times New Roman" w:hAnsi="Times New Roman" w:cs="Times New Roman"/>
        </w:rPr>
        <w:t xml:space="preserve"> ovlašten</w:t>
      </w:r>
      <w:r w:rsidR="005E4F36">
        <w:rPr>
          <w:rFonts w:ascii="Times New Roman" w:hAnsi="Times New Roman" w:cs="Times New Roman"/>
        </w:rPr>
        <w:t>a</w:t>
      </w:r>
      <w:r w:rsidR="001E18B4" w:rsidRPr="00CC5732">
        <w:rPr>
          <w:rFonts w:ascii="Times New Roman" w:hAnsi="Times New Roman" w:cs="Times New Roman"/>
        </w:rPr>
        <w:t xml:space="preserve"> za privremeno </w:t>
      </w:r>
    </w:p>
    <w:p w14:paraId="2CAC4DC5" w14:textId="46DD3F81" w:rsidR="001E18B4" w:rsidRDefault="001E18B4" w:rsidP="001E18B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Pr="00CC5732">
        <w:rPr>
          <w:rFonts w:ascii="Times New Roman" w:hAnsi="Times New Roman" w:cs="Times New Roman"/>
        </w:rPr>
        <w:t xml:space="preserve">obavljanje poslova </w:t>
      </w:r>
      <w:r w:rsidR="005E4F36">
        <w:rPr>
          <w:rFonts w:ascii="Times New Roman" w:hAnsi="Times New Roman" w:cs="Times New Roman"/>
        </w:rPr>
        <w:t>u</w:t>
      </w:r>
      <w:r w:rsidR="00AA5B09">
        <w:rPr>
          <w:rFonts w:ascii="Times New Roman" w:hAnsi="Times New Roman" w:cs="Times New Roman"/>
        </w:rPr>
        <w:t>praviteljice</w:t>
      </w:r>
    </w:p>
    <w:p w14:paraId="693052C9" w14:textId="6FE8ECF4" w:rsidR="001E18B4" w:rsidRPr="00E96A0F" w:rsidRDefault="001E18B4" w:rsidP="001E18B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</w:rPr>
      </w:pP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="006725CB">
        <w:rPr>
          <w:rFonts w:ascii="Times New Roman" w:hAnsi="Times New Roman" w:cs="Times New Roman"/>
          <w:bCs/>
        </w:rPr>
        <w:t xml:space="preserve">                                   Anita Lukačić, struč.spec.oec.</w:t>
      </w:r>
    </w:p>
    <w:p w14:paraId="172BA84F" w14:textId="7DE4C926" w:rsidR="009D2430" w:rsidRPr="00C22B55" w:rsidRDefault="004F688B" w:rsidP="00073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8D5271"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BE5721">
      <w:head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5B84D" w14:textId="77777777" w:rsidR="00BE5721" w:rsidRDefault="00BE5721" w:rsidP="00883CD4">
      <w:pPr>
        <w:spacing w:after="0" w:line="240" w:lineRule="auto"/>
      </w:pPr>
      <w:r>
        <w:separator/>
      </w:r>
    </w:p>
  </w:endnote>
  <w:endnote w:type="continuationSeparator" w:id="0">
    <w:p w14:paraId="7EBD4F35" w14:textId="77777777" w:rsidR="00BE5721" w:rsidRDefault="00BE572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EFD2A" w14:textId="77777777" w:rsidR="00BE5721" w:rsidRDefault="00BE5721" w:rsidP="00883CD4">
      <w:pPr>
        <w:spacing w:after="0" w:line="240" w:lineRule="auto"/>
      </w:pPr>
      <w:r>
        <w:separator/>
      </w:r>
    </w:p>
  </w:footnote>
  <w:footnote w:type="continuationSeparator" w:id="0">
    <w:p w14:paraId="519CF37C" w14:textId="77777777" w:rsidR="00BE5721" w:rsidRDefault="00BE572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77F9D"/>
    <w:multiLevelType w:val="hybridMultilevel"/>
    <w:tmpl w:val="EF82ED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8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  <w:num w:numId="29" w16cid:durableId="206544929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134DC"/>
    <w:rsid w:val="000200C0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D50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31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4E1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18B4"/>
    <w:rsid w:val="001E3ADA"/>
    <w:rsid w:val="001E4940"/>
    <w:rsid w:val="001E51E0"/>
    <w:rsid w:val="001F0C86"/>
    <w:rsid w:val="001F128D"/>
    <w:rsid w:val="001F1766"/>
    <w:rsid w:val="001F2059"/>
    <w:rsid w:val="001F2759"/>
    <w:rsid w:val="001F289B"/>
    <w:rsid w:val="001F2B16"/>
    <w:rsid w:val="001F30B4"/>
    <w:rsid w:val="001F3266"/>
    <w:rsid w:val="001F35BB"/>
    <w:rsid w:val="001F4A53"/>
    <w:rsid w:val="001F6023"/>
    <w:rsid w:val="00200FD7"/>
    <w:rsid w:val="0020191A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AE3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2D57"/>
    <w:rsid w:val="0030378E"/>
    <w:rsid w:val="0030642C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2F9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1866"/>
    <w:rsid w:val="00411D15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5742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360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4F36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E3B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FA9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25CB"/>
    <w:rsid w:val="00672CB9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4760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5B53"/>
    <w:rsid w:val="006E5DC2"/>
    <w:rsid w:val="006E62EF"/>
    <w:rsid w:val="006F044D"/>
    <w:rsid w:val="006F1333"/>
    <w:rsid w:val="006F1BEF"/>
    <w:rsid w:val="006F2372"/>
    <w:rsid w:val="006F44CD"/>
    <w:rsid w:val="006F5D92"/>
    <w:rsid w:val="006F6AC6"/>
    <w:rsid w:val="006F6D4A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579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548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1BC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582D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4C08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399E"/>
    <w:rsid w:val="009E3BA2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100A"/>
    <w:rsid w:val="00A932ED"/>
    <w:rsid w:val="00A94728"/>
    <w:rsid w:val="00AA0940"/>
    <w:rsid w:val="00AA1071"/>
    <w:rsid w:val="00AA16B5"/>
    <w:rsid w:val="00AA17C7"/>
    <w:rsid w:val="00AA2562"/>
    <w:rsid w:val="00AA35C8"/>
    <w:rsid w:val="00AA3725"/>
    <w:rsid w:val="00AA373E"/>
    <w:rsid w:val="00AA5915"/>
    <w:rsid w:val="00AA5B0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3A4"/>
    <w:rsid w:val="00B5693F"/>
    <w:rsid w:val="00B57821"/>
    <w:rsid w:val="00B60540"/>
    <w:rsid w:val="00B60D80"/>
    <w:rsid w:val="00B61625"/>
    <w:rsid w:val="00B64C07"/>
    <w:rsid w:val="00B65B11"/>
    <w:rsid w:val="00B670B4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3680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721"/>
    <w:rsid w:val="00BE5904"/>
    <w:rsid w:val="00BE64FB"/>
    <w:rsid w:val="00BE780D"/>
    <w:rsid w:val="00BF3C85"/>
    <w:rsid w:val="00BF49B0"/>
    <w:rsid w:val="00BF6A50"/>
    <w:rsid w:val="00C013E9"/>
    <w:rsid w:val="00C05DD6"/>
    <w:rsid w:val="00C073C7"/>
    <w:rsid w:val="00C0754F"/>
    <w:rsid w:val="00C07716"/>
    <w:rsid w:val="00C109FB"/>
    <w:rsid w:val="00C10A60"/>
    <w:rsid w:val="00C11499"/>
    <w:rsid w:val="00C1235F"/>
    <w:rsid w:val="00C12AB2"/>
    <w:rsid w:val="00C14402"/>
    <w:rsid w:val="00C22B55"/>
    <w:rsid w:val="00C2453E"/>
    <w:rsid w:val="00C25011"/>
    <w:rsid w:val="00C254E2"/>
    <w:rsid w:val="00C27B1E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11F0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313"/>
    <w:rsid w:val="00CB35EF"/>
    <w:rsid w:val="00CB3781"/>
    <w:rsid w:val="00CB4B62"/>
    <w:rsid w:val="00CB51A9"/>
    <w:rsid w:val="00CB5858"/>
    <w:rsid w:val="00CB7157"/>
    <w:rsid w:val="00CB7538"/>
    <w:rsid w:val="00CC6395"/>
    <w:rsid w:val="00CC7CE0"/>
    <w:rsid w:val="00CD08AF"/>
    <w:rsid w:val="00CD39EE"/>
    <w:rsid w:val="00CD3C58"/>
    <w:rsid w:val="00CD5073"/>
    <w:rsid w:val="00CD5D1E"/>
    <w:rsid w:val="00CD642B"/>
    <w:rsid w:val="00CD6A45"/>
    <w:rsid w:val="00CE6C2E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223D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59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6FD9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1211"/>
    <w:rsid w:val="00D942EE"/>
    <w:rsid w:val="00D95549"/>
    <w:rsid w:val="00D9776B"/>
    <w:rsid w:val="00DA578C"/>
    <w:rsid w:val="00DA6C6E"/>
    <w:rsid w:val="00DA6CA7"/>
    <w:rsid w:val="00DA7399"/>
    <w:rsid w:val="00DB15B7"/>
    <w:rsid w:val="00DB27C2"/>
    <w:rsid w:val="00DB31ED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1C1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26B8"/>
    <w:rsid w:val="00E33C08"/>
    <w:rsid w:val="00E33D54"/>
    <w:rsid w:val="00E34F9A"/>
    <w:rsid w:val="00E35D85"/>
    <w:rsid w:val="00E35D98"/>
    <w:rsid w:val="00E36244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C7FA4"/>
    <w:rsid w:val="00ED050B"/>
    <w:rsid w:val="00ED07E0"/>
    <w:rsid w:val="00ED0CD4"/>
    <w:rsid w:val="00ED2133"/>
    <w:rsid w:val="00ED4365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7FCD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2201"/>
    <w:rsid w:val="00F4531E"/>
    <w:rsid w:val="00F460F3"/>
    <w:rsid w:val="00F47627"/>
    <w:rsid w:val="00F502F6"/>
    <w:rsid w:val="00F5078A"/>
    <w:rsid w:val="00F50E3C"/>
    <w:rsid w:val="00F51957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22F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74C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karlovac.hr/UserDocsImages/2024-dokumenti/Op%C4%87i%20uvjeti%20isporuke%20kom.usl.premje%C5%A1tanja%20vozila.pdf?vel=2195919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40</TotalTime>
  <Pages>3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30</cp:revision>
  <cp:lastPrinted>2024-02-19T11:20:00Z</cp:lastPrinted>
  <dcterms:created xsi:type="dcterms:W3CDTF">2024-02-20T12:22:00Z</dcterms:created>
  <dcterms:modified xsi:type="dcterms:W3CDTF">2024-05-07T11:21:00Z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